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FF556" w14:textId="77777777" w:rsidR="000F0714" w:rsidRPr="0044625A" w:rsidRDefault="0044625A" w:rsidP="000F0714">
      <w:pPr>
        <w:pStyle w:val="a7"/>
        <w:jc w:val="center"/>
      </w:pPr>
      <w:r>
        <w:t>Раздел I</w:t>
      </w:r>
      <w:r>
        <w:rPr>
          <w:lang w:val="en-US"/>
        </w:rPr>
        <w:t>V</w:t>
      </w:r>
      <w:r w:rsidRPr="00114EDD">
        <w:t xml:space="preserve">. </w:t>
      </w:r>
      <w:r w:rsidR="000F0714" w:rsidRPr="0044625A">
        <w:t xml:space="preserve">Сводная ведомость результатов </w:t>
      </w:r>
      <w:r w:rsidR="004654AF" w:rsidRPr="0044625A">
        <w:t xml:space="preserve">проведения </w:t>
      </w:r>
      <w:r w:rsidR="000F0714" w:rsidRPr="0044625A">
        <w:t>специальной оценки условий труда</w:t>
      </w:r>
    </w:p>
    <w:p w14:paraId="31A39F10" w14:textId="77777777" w:rsidR="00B3448B" w:rsidRPr="0044625A" w:rsidRDefault="00B3448B" w:rsidP="00B3448B"/>
    <w:p w14:paraId="6D19F2D7" w14:textId="77777777" w:rsidR="00B3448B" w:rsidRPr="0044625A" w:rsidRDefault="00B3448B" w:rsidP="00B3448B">
      <w:r w:rsidRPr="0044625A">
        <w:t>Наименование организации:</w:t>
      </w:r>
      <w:r w:rsidRPr="0044625A">
        <w:rPr>
          <w:rStyle w:val="a9"/>
        </w:rPr>
        <w:t xml:space="preserve"> </w:t>
      </w:r>
      <w:r w:rsidRPr="0044625A">
        <w:rPr>
          <w:rStyle w:val="a9"/>
        </w:rPr>
        <w:fldChar w:fldCharType="begin"/>
      </w:r>
      <w:r w:rsidRPr="0044625A">
        <w:rPr>
          <w:rStyle w:val="a9"/>
        </w:rPr>
        <w:instrText xml:space="preserve"> DOCVARIABLE </w:instrText>
      </w:r>
      <w:r w:rsidR="00EA3306" w:rsidRPr="0044625A">
        <w:rPr>
          <w:rStyle w:val="a9"/>
        </w:rPr>
        <w:instrText>ceh_info</w:instrText>
      </w:r>
      <w:r w:rsidRPr="0044625A">
        <w:rPr>
          <w:rStyle w:val="a9"/>
        </w:rPr>
        <w:instrText xml:space="preserve"> \* MERGEFORMAT </w:instrText>
      </w:r>
      <w:r w:rsidRPr="0044625A">
        <w:rPr>
          <w:rStyle w:val="a9"/>
        </w:rPr>
        <w:fldChar w:fldCharType="separate"/>
      </w:r>
      <w:r w:rsidR="007071F6" w:rsidRPr="007071F6">
        <w:rPr>
          <w:rStyle w:val="a9"/>
        </w:rPr>
        <w:t>Муниципальное бюджетное дошкольное образовательное учреждение «Детский сад № 10 «Золотой ключик» г. Аргун»</w:t>
      </w:r>
      <w:r w:rsidRPr="0044625A">
        <w:rPr>
          <w:rStyle w:val="a9"/>
        </w:rPr>
        <w:fldChar w:fldCharType="end"/>
      </w:r>
      <w:r w:rsidRPr="0044625A">
        <w:rPr>
          <w:rStyle w:val="a9"/>
        </w:rPr>
        <w:t> </w:t>
      </w:r>
    </w:p>
    <w:p w14:paraId="17860DA1" w14:textId="77777777" w:rsidR="00F06873" w:rsidRPr="0044625A" w:rsidRDefault="00F06873" w:rsidP="004654AF">
      <w:pPr>
        <w:suppressAutoHyphens/>
        <w:jc w:val="right"/>
      </w:pPr>
      <w:r w:rsidRPr="0044625A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44625A" w14:paraId="7ECE7154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0CC5A625" w14:textId="77777777" w:rsidR="004654AF" w:rsidRPr="0044625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44625A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158385F4" w14:textId="77777777" w:rsidR="004654AF" w:rsidRPr="0044625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71B69111" w14:textId="77777777" w:rsidR="004654AF" w:rsidRPr="0044625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03E8388F" w14:textId="77777777" w:rsidR="004654AF" w:rsidRPr="0044625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44625A" w14:paraId="784EC25A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50DEAA3C" w14:textId="77777777" w:rsidR="004654A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0935B06B" w14:textId="77777777" w:rsidR="004654AF" w:rsidRPr="0044625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6BBDAC92" w14:textId="77777777" w:rsidR="004654A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6692439D" w14:textId="77777777" w:rsidR="004654A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1438D181" w14:textId="77777777" w:rsidR="004654A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62C9F1D1" w14:textId="77777777" w:rsidR="004654A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44625A" w14:paraId="722C6E79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0082F853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3B7D44EB" w14:textId="77777777" w:rsidR="00AF1EDF" w:rsidRPr="0044625A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4FC9D120" w14:textId="77777777" w:rsidR="00AF1EDF" w:rsidRPr="0044625A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0C689132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2296D31A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0F2D5F2B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5AA8BC7A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16537595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1AD27FC4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187C433E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44625A" w14:paraId="3CDECC2D" w14:textId="77777777" w:rsidTr="004654AF">
        <w:trPr>
          <w:jc w:val="center"/>
        </w:trPr>
        <w:tc>
          <w:tcPr>
            <w:tcW w:w="3518" w:type="dxa"/>
            <w:vAlign w:val="center"/>
          </w:tcPr>
          <w:p w14:paraId="2D9706B4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15E8ECDA" w14:textId="77777777" w:rsidR="00AF1EDF" w:rsidRPr="0044625A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23D32949" w14:textId="77777777" w:rsidR="00AF1EDF" w:rsidRPr="0044625A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76E390EF" w14:textId="77777777" w:rsidR="00AF1ED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133C229A" w14:textId="77777777" w:rsidR="00AF1ED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05083881" w14:textId="77777777" w:rsidR="00AF1ED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276C5613" w14:textId="77777777" w:rsidR="00AF1ED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022EED00" w14:textId="77777777" w:rsidR="00AF1ED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5D46C129" w14:textId="77777777" w:rsidR="00AF1ED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7E6D2985" w14:textId="77777777" w:rsidR="00AF1EDF" w:rsidRPr="0044625A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625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44625A" w14:paraId="1305AC7E" w14:textId="77777777" w:rsidTr="004654AF">
        <w:trPr>
          <w:jc w:val="center"/>
        </w:trPr>
        <w:tc>
          <w:tcPr>
            <w:tcW w:w="3518" w:type="dxa"/>
            <w:vAlign w:val="center"/>
          </w:tcPr>
          <w:p w14:paraId="4A4BB3BD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44625A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553B27E2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3118" w:type="dxa"/>
            <w:vAlign w:val="center"/>
          </w:tcPr>
          <w:p w14:paraId="5975FB37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063" w:type="dxa"/>
            <w:vAlign w:val="center"/>
          </w:tcPr>
          <w:p w14:paraId="1E335F53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3DCADAC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169" w:type="dxa"/>
            <w:vAlign w:val="center"/>
          </w:tcPr>
          <w:p w14:paraId="33FF7401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A122001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462B7CE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6A3233D3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2FB0543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4625A" w14:paraId="1AD03A03" w14:textId="77777777" w:rsidTr="004654AF">
        <w:trPr>
          <w:jc w:val="center"/>
        </w:trPr>
        <w:tc>
          <w:tcPr>
            <w:tcW w:w="3518" w:type="dxa"/>
            <w:vAlign w:val="center"/>
          </w:tcPr>
          <w:p w14:paraId="5BB70662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44625A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177CC8AD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118" w:type="dxa"/>
            <w:vAlign w:val="center"/>
          </w:tcPr>
          <w:p w14:paraId="292B5DFB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063" w:type="dxa"/>
            <w:vAlign w:val="center"/>
          </w:tcPr>
          <w:p w14:paraId="7FC12472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FA02772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169" w:type="dxa"/>
            <w:vAlign w:val="center"/>
          </w:tcPr>
          <w:p w14:paraId="2E1607F9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E3CA0D8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6F33997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0BF51566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4429EBA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4625A" w14:paraId="29F97677" w14:textId="77777777" w:rsidTr="004654AF">
        <w:trPr>
          <w:jc w:val="center"/>
        </w:trPr>
        <w:tc>
          <w:tcPr>
            <w:tcW w:w="3518" w:type="dxa"/>
            <w:vAlign w:val="center"/>
          </w:tcPr>
          <w:p w14:paraId="414E42E8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44625A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7269927F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3118" w:type="dxa"/>
            <w:vAlign w:val="center"/>
          </w:tcPr>
          <w:p w14:paraId="572618A2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063" w:type="dxa"/>
            <w:vAlign w:val="center"/>
          </w:tcPr>
          <w:p w14:paraId="6B8BDA7D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F49CCDE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169" w:type="dxa"/>
            <w:vAlign w:val="center"/>
          </w:tcPr>
          <w:p w14:paraId="7D454A5E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64303BD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3F352C9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8BBBCCB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75466E11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4625A" w14:paraId="1CE68CED" w14:textId="77777777" w:rsidTr="004654AF">
        <w:trPr>
          <w:jc w:val="center"/>
        </w:trPr>
        <w:tc>
          <w:tcPr>
            <w:tcW w:w="3518" w:type="dxa"/>
            <w:vAlign w:val="center"/>
          </w:tcPr>
          <w:p w14:paraId="62428979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44625A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2DA0C36C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0B75BF42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3F370338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C8356AF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5A13B2A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5676796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AFDE193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08C39674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26F8FA5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44625A" w14:paraId="03E71518" w14:textId="77777777" w:rsidTr="004654AF">
        <w:trPr>
          <w:jc w:val="center"/>
        </w:trPr>
        <w:tc>
          <w:tcPr>
            <w:tcW w:w="3518" w:type="dxa"/>
            <w:vAlign w:val="center"/>
          </w:tcPr>
          <w:p w14:paraId="53B92DB9" w14:textId="77777777" w:rsidR="00AF1EDF" w:rsidRPr="0044625A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44625A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021BF2F2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0543CE23" w14:textId="77777777" w:rsidR="00AF1EDF" w:rsidRPr="0044625A" w:rsidRDefault="007071F6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1547CC3E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E73217B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1D85AC4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41EE2CE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FEFA4E5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795B78A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65AEF482" w14:textId="77777777" w:rsidR="00AF1EDF" w:rsidRPr="0044625A" w:rsidRDefault="007071F6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5320E27B" w14:textId="77777777" w:rsidR="00F06873" w:rsidRPr="0044625A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2F9D5B55" w14:textId="77777777" w:rsidR="00F06873" w:rsidRPr="0044625A" w:rsidRDefault="00F06873" w:rsidP="00F06873">
      <w:pPr>
        <w:jc w:val="right"/>
      </w:pPr>
      <w:r w:rsidRPr="0044625A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44625A" w14:paraId="2FDBFCE6" w14:textId="77777777" w:rsidTr="004654AF">
        <w:trPr>
          <w:cantSplit/>
          <w:trHeight w:val="245"/>
        </w:trPr>
        <w:tc>
          <w:tcPr>
            <w:tcW w:w="959" w:type="dxa"/>
            <w:vMerge w:val="restart"/>
            <w:vAlign w:val="center"/>
          </w:tcPr>
          <w:p w14:paraId="42C58CC4" w14:textId="77777777" w:rsidR="00F06873" w:rsidRPr="0044625A" w:rsidRDefault="004654AF" w:rsidP="00F06873">
            <w:pPr>
              <w:jc w:val="center"/>
              <w:rPr>
                <w:sz w:val="20"/>
              </w:rPr>
            </w:pPr>
            <w:r w:rsidRPr="0044625A">
              <w:rPr>
                <w:color w:val="000000"/>
                <w:sz w:val="20"/>
              </w:rPr>
              <w:t>Индиви</w:t>
            </w:r>
            <w:r w:rsidRPr="0044625A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vAlign w:val="center"/>
          </w:tcPr>
          <w:p w14:paraId="2FB62095" w14:textId="77777777" w:rsidR="004654AF" w:rsidRPr="0044625A" w:rsidRDefault="004654AF" w:rsidP="004654AF">
            <w:pPr>
              <w:jc w:val="center"/>
              <w:rPr>
                <w:color w:val="000000"/>
                <w:sz w:val="20"/>
              </w:rPr>
            </w:pPr>
            <w:r w:rsidRPr="0044625A">
              <w:rPr>
                <w:color w:val="000000"/>
                <w:sz w:val="20"/>
              </w:rPr>
              <w:t>Профессия/</w:t>
            </w:r>
            <w:r w:rsidRPr="0044625A">
              <w:rPr>
                <w:color w:val="000000"/>
                <w:sz w:val="20"/>
              </w:rPr>
              <w:br/>
              <w:t>должность/</w:t>
            </w:r>
            <w:r w:rsidRPr="0044625A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790CC4C0" w14:textId="77777777" w:rsidR="00F06873" w:rsidRPr="0044625A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</w:tcPr>
          <w:p w14:paraId="79E4E4AB" w14:textId="77777777" w:rsidR="00F06873" w:rsidRPr="0044625A" w:rsidRDefault="00F06873" w:rsidP="00F06873">
            <w:pPr>
              <w:jc w:val="center"/>
              <w:rPr>
                <w:sz w:val="20"/>
              </w:rPr>
            </w:pPr>
            <w:r w:rsidRPr="0044625A">
              <w:rPr>
                <w:sz w:val="20"/>
              </w:rPr>
              <w:t>Классы</w:t>
            </w:r>
            <w:r w:rsidR="004654AF" w:rsidRPr="0044625A">
              <w:rPr>
                <w:sz w:val="20"/>
              </w:rPr>
              <w:t xml:space="preserve"> </w:t>
            </w:r>
            <w:r w:rsidR="004654AF" w:rsidRPr="0044625A">
              <w:rPr>
                <w:color w:val="000000"/>
                <w:sz w:val="20"/>
              </w:rPr>
              <w:t>(подклассы)</w:t>
            </w:r>
            <w:r w:rsidRPr="0044625A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257C1D" w14:textId="77777777" w:rsidR="00F06873" w:rsidRPr="0044625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02175874" w14:textId="77777777" w:rsidR="00F06873" w:rsidRPr="0044625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4A90D8A" w14:textId="77777777" w:rsidR="00F06873" w:rsidRPr="0044625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proofErr w:type="gramStart"/>
            <w:r w:rsidRPr="0044625A">
              <w:rPr>
                <w:color w:val="000000"/>
                <w:sz w:val="16"/>
                <w:szCs w:val="16"/>
              </w:rPr>
              <w:t>да,нет</w:t>
            </w:r>
            <w:proofErr w:type="spellEnd"/>
            <w:proofErr w:type="gramEnd"/>
            <w:r w:rsidRPr="0044625A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795833" w14:textId="77777777" w:rsidR="00F06873" w:rsidRPr="0044625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6E39910A" w14:textId="77777777" w:rsidR="00F06873" w:rsidRPr="0044625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317E17DB" w14:textId="77777777" w:rsidR="00F06873" w:rsidRPr="0044625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44625A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4D6603B3" w14:textId="77777777" w:rsidR="00F06873" w:rsidRPr="0044625A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Лечебно</w:t>
            </w:r>
            <w:r w:rsidRPr="0044625A">
              <w:rPr>
                <w:sz w:val="16"/>
                <w:szCs w:val="16"/>
              </w:rPr>
              <w:t xml:space="preserve">-профилактическое </w:t>
            </w:r>
            <w:proofErr w:type="gramStart"/>
            <w:r w:rsidRPr="0044625A">
              <w:rPr>
                <w:sz w:val="16"/>
                <w:szCs w:val="16"/>
              </w:rPr>
              <w:t>питание  (</w:t>
            </w:r>
            <w:proofErr w:type="gramEnd"/>
            <w:r w:rsidRPr="0044625A">
              <w:rPr>
                <w:sz w:val="16"/>
                <w:szCs w:val="16"/>
              </w:rPr>
              <w:t>да/нет)</w:t>
            </w:r>
          </w:p>
        </w:tc>
        <w:tc>
          <w:tcPr>
            <w:tcW w:w="502" w:type="dxa"/>
            <w:vMerge w:val="restart"/>
            <w:textDirection w:val="btLr"/>
            <w:vAlign w:val="center"/>
          </w:tcPr>
          <w:p w14:paraId="5DA8CD61" w14:textId="77777777" w:rsidR="00F06873" w:rsidRPr="0044625A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44625A">
              <w:rPr>
                <w:sz w:val="16"/>
                <w:szCs w:val="16"/>
              </w:rPr>
              <w:t xml:space="preserve"> </w:t>
            </w:r>
            <w:r w:rsidR="00F06873" w:rsidRPr="0044625A">
              <w:rPr>
                <w:sz w:val="16"/>
                <w:szCs w:val="16"/>
              </w:rPr>
              <w:t>(да/нет)</w:t>
            </w:r>
          </w:p>
        </w:tc>
      </w:tr>
      <w:tr w:rsidR="00F06873" w:rsidRPr="0044625A" w14:paraId="6F1103F3" w14:textId="77777777" w:rsidTr="004654AF">
        <w:trPr>
          <w:cantSplit/>
          <w:trHeight w:val="2254"/>
        </w:trPr>
        <w:tc>
          <w:tcPr>
            <w:tcW w:w="959" w:type="dxa"/>
            <w:vMerge/>
            <w:vAlign w:val="center"/>
          </w:tcPr>
          <w:p w14:paraId="2581C44B" w14:textId="77777777" w:rsidR="00F06873" w:rsidRPr="0044625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vAlign w:val="center"/>
          </w:tcPr>
          <w:p w14:paraId="7E5448AF" w14:textId="77777777" w:rsidR="00F06873" w:rsidRPr="0044625A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textDirection w:val="btLr"/>
            <w:vAlign w:val="center"/>
          </w:tcPr>
          <w:p w14:paraId="027560CE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Х</w:t>
            </w:r>
            <w:r w:rsidR="00F06873" w:rsidRPr="0044625A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textDirection w:val="btLr"/>
            <w:vAlign w:val="center"/>
          </w:tcPr>
          <w:p w14:paraId="6C0F82CB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Б</w:t>
            </w:r>
            <w:r w:rsidR="00F06873" w:rsidRPr="0044625A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textDirection w:val="btLr"/>
            <w:vAlign w:val="center"/>
          </w:tcPr>
          <w:p w14:paraId="2A199C49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А</w:t>
            </w:r>
            <w:r w:rsidR="00F06873" w:rsidRPr="0044625A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44625A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44625A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textDirection w:val="btLr"/>
            <w:vAlign w:val="center"/>
          </w:tcPr>
          <w:p w14:paraId="338D74B6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Ш</w:t>
            </w:r>
            <w:r w:rsidR="00F06873" w:rsidRPr="0044625A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textDirection w:val="btLr"/>
            <w:vAlign w:val="center"/>
          </w:tcPr>
          <w:p w14:paraId="54C33BF0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И</w:t>
            </w:r>
            <w:r w:rsidR="00F06873" w:rsidRPr="0044625A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textDirection w:val="btLr"/>
            <w:vAlign w:val="center"/>
          </w:tcPr>
          <w:p w14:paraId="60DF4D83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У</w:t>
            </w:r>
            <w:r w:rsidR="00F06873" w:rsidRPr="0044625A">
              <w:rPr>
                <w:color w:val="000000"/>
                <w:sz w:val="16"/>
                <w:szCs w:val="16"/>
              </w:rPr>
              <w:t>льтразвук воздушный</w:t>
            </w:r>
          </w:p>
        </w:tc>
        <w:tc>
          <w:tcPr>
            <w:tcW w:w="476" w:type="dxa"/>
            <w:textDirection w:val="btLr"/>
            <w:vAlign w:val="center"/>
          </w:tcPr>
          <w:p w14:paraId="71AD86EF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В</w:t>
            </w:r>
            <w:r w:rsidR="00F06873" w:rsidRPr="0044625A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textDirection w:val="btLr"/>
            <w:vAlign w:val="center"/>
          </w:tcPr>
          <w:p w14:paraId="291E71B1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В</w:t>
            </w:r>
            <w:r w:rsidR="00F06873" w:rsidRPr="0044625A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textDirection w:val="btLr"/>
            <w:vAlign w:val="center"/>
          </w:tcPr>
          <w:p w14:paraId="0FFC5850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Н</w:t>
            </w:r>
            <w:r w:rsidR="00F06873" w:rsidRPr="0044625A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textDirection w:val="btLr"/>
            <w:vAlign w:val="center"/>
          </w:tcPr>
          <w:p w14:paraId="5ED4B3B3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И</w:t>
            </w:r>
            <w:r w:rsidR="00F06873" w:rsidRPr="0044625A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textDirection w:val="btLr"/>
            <w:vAlign w:val="center"/>
          </w:tcPr>
          <w:p w14:paraId="20FED48A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П</w:t>
            </w:r>
            <w:r w:rsidR="00F46395" w:rsidRPr="0044625A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textDirection w:val="btLr"/>
            <w:vAlign w:val="center"/>
          </w:tcPr>
          <w:p w14:paraId="6B2C64EF" w14:textId="77777777" w:rsidR="00F06873" w:rsidRPr="0044625A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П</w:t>
            </w:r>
            <w:r w:rsidR="00F46395" w:rsidRPr="0044625A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textDirection w:val="btLr"/>
            <w:vAlign w:val="center"/>
          </w:tcPr>
          <w:p w14:paraId="21290483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Т</w:t>
            </w:r>
            <w:r w:rsidR="00F06873" w:rsidRPr="0044625A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textDirection w:val="btLr"/>
            <w:vAlign w:val="center"/>
          </w:tcPr>
          <w:p w14:paraId="3D9EC76B" w14:textId="77777777" w:rsidR="00F06873" w:rsidRPr="0044625A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44625A">
              <w:rPr>
                <w:color w:val="000000"/>
                <w:sz w:val="16"/>
                <w:szCs w:val="16"/>
              </w:rPr>
              <w:t>Н</w:t>
            </w:r>
            <w:r w:rsidR="00F06873" w:rsidRPr="0044625A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textDirection w:val="btLr"/>
          </w:tcPr>
          <w:p w14:paraId="0F5525B2" w14:textId="77777777" w:rsidR="00F06873" w:rsidRPr="0044625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extDirection w:val="btLr"/>
          </w:tcPr>
          <w:p w14:paraId="5093DEA0" w14:textId="77777777" w:rsidR="00F06873" w:rsidRPr="0044625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53D08C78" w14:textId="77777777" w:rsidR="00F06873" w:rsidRPr="0044625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02A9CA76" w14:textId="77777777" w:rsidR="00F06873" w:rsidRPr="0044625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46C8D5CD" w14:textId="77777777" w:rsidR="00F06873" w:rsidRPr="0044625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21BEF783" w14:textId="77777777" w:rsidR="00F06873" w:rsidRPr="0044625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14:paraId="362A257F" w14:textId="77777777" w:rsidR="00F06873" w:rsidRPr="0044625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textDirection w:val="btLr"/>
          </w:tcPr>
          <w:p w14:paraId="09ED48DD" w14:textId="77777777" w:rsidR="00F06873" w:rsidRPr="0044625A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44625A" w14:paraId="74626702" w14:textId="77777777" w:rsidTr="004654AF">
        <w:tc>
          <w:tcPr>
            <w:tcW w:w="959" w:type="dxa"/>
            <w:vAlign w:val="center"/>
          </w:tcPr>
          <w:p w14:paraId="7AD16DEC" w14:textId="77777777" w:rsidR="00F06873" w:rsidRPr="0044625A" w:rsidRDefault="00F06873" w:rsidP="001B19D8">
            <w:pPr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vAlign w:val="center"/>
          </w:tcPr>
          <w:p w14:paraId="4F72DF42" w14:textId="77777777" w:rsidR="00F06873" w:rsidRPr="0044625A" w:rsidRDefault="00F06873" w:rsidP="001B19D8">
            <w:pPr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04EBCFCE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vAlign w:val="center"/>
          </w:tcPr>
          <w:p w14:paraId="658FC9BB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vAlign w:val="center"/>
          </w:tcPr>
          <w:p w14:paraId="583AF81A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vAlign w:val="center"/>
          </w:tcPr>
          <w:p w14:paraId="694CF03C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vAlign w:val="center"/>
          </w:tcPr>
          <w:p w14:paraId="47A91220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vAlign w:val="center"/>
          </w:tcPr>
          <w:p w14:paraId="3C2937C8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vAlign w:val="center"/>
          </w:tcPr>
          <w:p w14:paraId="144DCB8D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vAlign w:val="center"/>
          </w:tcPr>
          <w:p w14:paraId="0786962D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vAlign w:val="center"/>
          </w:tcPr>
          <w:p w14:paraId="513BE76E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vAlign w:val="center"/>
          </w:tcPr>
          <w:p w14:paraId="022A51D0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vAlign w:val="center"/>
          </w:tcPr>
          <w:p w14:paraId="2C914CCA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vAlign w:val="center"/>
          </w:tcPr>
          <w:p w14:paraId="5D3BAC03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vAlign w:val="center"/>
          </w:tcPr>
          <w:p w14:paraId="5542DCA2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vAlign w:val="center"/>
          </w:tcPr>
          <w:p w14:paraId="01172220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14:paraId="6F84CEFC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14:paraId="55057D94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vAlign w:val="center"/>
          </w:tcPr>
          <w:p w14:paraId="4EAF68A9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vAlign w:val="center"/>
          </w:tcPr>
          <w:p w14:paraId="3A4F09B1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14:paraId="05338D2B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vAlign w:val="center"/>
          </w:tcPr>
          <w:p w14:paraId="25BB5123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vAlign w:val="center"/>
          </w:tcPr>
          <w:p w14:paraId="1E246D21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vAlign w:val="center"/>
          </w:tcPr>
          <w:p w14:paraId="767B546A" w14:textId="77777777" w:rsidR="00F06873" w:rsidRPr="0044625A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44625A">
              <w:rPr>
                <w:sz w:val="18"/>
                <w:szCs w:val="18"/>
              </w:rPr>
              <w:t>24</w:t>
            </w:r>
          </w:p>
        </w:tc>
      </w:tr>
      <w:tr w:rsidR="007071F6" w:rsidRPr="0044625A" w14:paraId="38C3E73E" w14:textId="77777777" w:rsidTr="004654AF">
        <w:tc>
          <w:tcPr>
            <w:tcW w:w="959" w:type="dxa"/>
            <w:vAlign w:val="center"/>
          </w:tcPr>
          <w:p w14:paraId="7E16A558" w14:textId="77777777" w:rsidR="007071F6" w:rsidRPr="0044625A" w:rsidRDefault="007071F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45D21748" w14:textId="77777777" w:rsidR="007071F6" w:rsidRPr="007071F6" w:rsidRDefault="007071F6" w:rsidP="001B19D8">
            <w:pPr>
              <w:jc w:val="center"/>
              <w:rPr>
                <w:b/>
                <w:sz w:val="18"/>
                <w:szCs w:val="18"/>
              </w:rPr>
            </w:pPr>
            <w:r w:rsidRPr="007071F6">
              <w:rPr>
                <w:b/>
                <w:sz w:val="18"/>
                <w:szCs w:val="18"/>
              </w:rPr>
              <w:t>Административно-управленческий персонал</w:t>
            </w:r>
          </w:p>
        </w:tc>
        <w:tc>
          <w:tcPr>
            <w:tcW w:w="475" w:type="dxa"/>
            <w:vAlign w:val="center"/>
          </w:tcPr>
          <w:p w14:paraId="27D3F7CE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9D65ABA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F635095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0175B1E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B0F5275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5DB340F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5691052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AA3F0B5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E561E34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8D1918D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AC98DD6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1532CBF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7EE88BB3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3A445CF2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BAE80C2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08E924E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88F8FAF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687DBC7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5074BC4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3F27C4F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897E84C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36B7805B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071F6" w:rsidRPr="0044625A" w14:paraId="753ED871" w14:textId="77777777" w:rsidTr="004654AF">
        <w:tc>
          <w:tcPr>
            <w:tcW w:w="959" w:type="dxa"/>
            <w:vAlign w:val="center"/>
          </w:tcPr>
          <w:p w14:paraId="4E8B1A9A" w14:textId="77777777" w:rsidR="007071F6" w:rsidRPr="0044625A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4988610F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475" w:type="dxa"/>
            <w:vAlign w:val="center"/>
          </w:tcPr>
          <w:p w14:paraId="1000517F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7432ED4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76875F9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D82AE25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95F8F5F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20BDF64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C85DBCB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64DB3C5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DF648CE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C54088A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ED859CB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CF99B69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ECBDCBD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6DE03771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DBBE2C2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BF71E4B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251F9B7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DE5AC7B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F16E412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C3843E8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591EC0E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A19A794" w14:textId="77777777" w:rsidR="007071F6" w:rsidRPr="0044625A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194628B4" w14:textId="77777777" w:rsidTr="004654AF">
        <w:tc>
          <w:tcPr>
            <w:tcW w:w="959" w:type="dxa"/>
            <w:vAlign w:val="center"/>
          </w:tcPr>
          <w:p w14:paraId="070254AD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7F771A6E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заведующего по АХЧ</w:t>
            </w:r>
          </w:p>
        </w:tc>
        <w:tc>
          <w:tcPr>
            <w:tcW w:w="475" w:type="dxa"/>
            <w:vAlign w:val="center"/>
          </w:tcPr>
          <w:p w14:paraId="173DE6E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CCFBFA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8F72E3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DB4228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29DAA9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5A69EB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423212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2BCA79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A77444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C83E0A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A4EB76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8DF5FA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C659D6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61553FE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E82658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0B7CC9C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D5493F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0BCE33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9666EB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9B1DD8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78CAB1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0A8B339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1FF99614" w14:textId="77777777" w:rsidTr="004654AF">
        <w:tc>
          <w:tcPr>
            <w:tcW w:w="959" w:type="dxa"/>
            <w:vAlign w:val="center"/>
          </w:tcPr>
          <w:p w14:paraId="339451DD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5C156845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заведующего по ВР</w:t>
            </w:r>
          </w:p>
        </w:tc>
        <w:tc>
          <w:tcPr>
            <w:tcW w:w="475" w:type="dxa"/>
            <w:vAlign w:val="center"/>
          </w:tcPr>
          <w:p w14:paraId="3C4E08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8B6F26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D7E5DB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3DF135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FF50DB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1B6ED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278B7C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C30110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B0B414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9D3D64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ED1007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30BD3C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C897D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575FA6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A153A4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B6AB55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7BC109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4D4607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285B49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E6E96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38D67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2BE0CB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7F173F3E" w14:textId="77777777" w:rsidTr="004654AF">
        <w:tc>
          <w:tcPr>
            <w:tcW w:w="959" w:type="dxa"/>
            <w:vAlign w:val="center"/>
          </w:tcPr>
          <w:p w14:paraId="44FF4473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0FF1B8B0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 I категории</w:t>
            </w:r>
          </w:p>
        </w:tc>
        <w:tc>
          <w:tcPr>
            <w:tcW w:w="475" w:type="dxa"/>
            <w:vAlign w:val="center"/>
          </w:tcPr>
          <w:p w14:paraId="4746E14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53E04A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744CDD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59A594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D60936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D0475C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26D0D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F25E25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B697D4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8F7B37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1AC5ED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CBFB8D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222322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34EA97D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6CF401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7DA5BF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F05FF2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41928B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43B05B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757EBD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2FE87B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9A8782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31FA7DA8" w14:textId="77777777" w:rsidTr="004654AF">
        <w:tc>
          <w:tcPr>
            <w:tcW w:w="959" w:type="dxa"/>
            <w:vAlign w:val="center"/>
          </w:tcPr>
          <w:p w14:paraId="39E2391E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36B5F6A9" w14:textId="77777777" w:rsidR="007071F6" w:rsidRPr="007071F6" w:rsidRDefault="007071F6" w:rsidP="001B19D8">
            <w:pPr>
              <w:jc w:val="center"/>
              <w:rPr>
                <w:b/>
                <w:sz w:val="18"/>
                <w:szCs w:val="18"/>
              </w:rPr>
            </w:pPr>
            <w:r w:rsidRPr="007071F6">
              <w:rPr>
                <w:b/>
                <w:sz w:val="18"/>
                <w:szCs w:val="18"/>
              </w:rPr>
              <w:t>Педагогический персонал</w:t>
            </w:r>
          </w:p>
        </w:tc>
        <w:tc>
          <w:tcPr>
            <w:tcW w:w="475" w:type="dxa"/>
            <w:vAlign w:val="center"/>
          </w:tcPr>
          <w:p w14:paraId="7DC4852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773578F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96DA9E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F1C534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CB4438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A907A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3ADBC2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B1880D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613429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BEEAB8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E37C3A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C5A5EC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1F1A73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2EA9D7E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4CCA5B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9FE446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A941FD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F95E93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520138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A9B1A1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B4570B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620341A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071F6" w:rsidRPr="0044625A" w14:paraId="149DDD80" w14:textId="77777777" w:rsidTr="004654AF">
        <w:tc>
          <w:tcPr>
            <w:tcW w:w="959" w:type="dxa"/>
            <w:vAlign w:val="center"/>
          </w:tcPr>
          <w:p w14:paraId="71B375A3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0CB4E5BB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воспитатель</w:t>
            </w:r>
          </w:p>
        </w:tc>
        <w:tc>
          <w:tcPr>
            <w:tcW w:w="475" w:type="dxa"/>
            <w:vAlign w:val="center"/>
          </w:tcPr>
          <w:p w14:paraId="12DDDF9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4D8A27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5DC8E0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942BA7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FF7C84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FCB71B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AD5266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E2F49D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730595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4E0BDE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CE1B8C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A79B7A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A875F1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65855C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5DF1A9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B0B08C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15C03B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208873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C38E25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D4FD97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B570E2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5C729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5EC4B485" w14:textId="77777777" w:rsidTr="004654AF">
        <w:tc>
          <w:tcPr>
            <w:tcW w:w="959" w:type="dxa"/>
            <w:vAlign w:val="center"/>
          </w:tcPr>
          <w:p w14:paraId="074745A7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5447DC74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63E11E3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E51EAA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7A47A2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BEF612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96E91A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1D6528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6294BA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94919F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476FF9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4370C6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EE4BEF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87FC06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8044C9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7FB004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347030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064B1B6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A66F06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A21327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69944D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0F3990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C421A4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7EF6D7E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616A199B" w14:textId="77777777" w:rsidTr="004654AF">
        <w:tc>
          <w:tcPr>
            <w:tcW w:w="959" w:type="dxa"/>
            <w:vAlign w:val="center"/>
          </w:tcPr>
          <w:p w14:paraId="3B4E2DCE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4140095C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50B3D9E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EBA3CD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9BCF57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121F5F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EE65B8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65300F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95A092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E1D36A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1C7056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B262A1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22A662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F9D311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C72350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468FAF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A7018F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97A89A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CFFC84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BB301E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D5C673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CF065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D68170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D48EAF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66D69497" w14:textId="77777777" w:rsidTr="004654AF">
        <w:tc>
          <w:tcPr>
            <w:tcW w:w="959" w:type="dxa"/>
            <w:vAlign w:val="center"/>
          </w:tcPr>
          <w:p w14:paraId="3E654B64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4F0A0D60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4FAFF1B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BD9E60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159A85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9C656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5EBF38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7EAF96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C6DEEE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074017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D6A214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B8C81B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858C47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075B63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EDB28A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18B45B8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A27117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7D7005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E35D7B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2A1387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E00BF1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DAFD1A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D0B275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7FF14AF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44B16FAF" w14:textId="77777777" w:rsidTr="004654AF">
        <w:tc>
          <w:tcPr>
            <w:tcW w:w="959" w:type="dxa"/>
            <w:vAlign w:val="center"/>
          </w:tcPr>
          <w:p w14:paraId="510F4630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52047767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10658DB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2F9D95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6143CE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171DA7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7D5D71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1A8CC5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3B3262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ACB812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C25BC7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EBBBCC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346FEA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5A53CD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F1CDA9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00FB2A8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E9A413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EC40D0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235BAF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2533AC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E02A6F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6CCCEF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A2D97A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721FB00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6374D93B" w14:textId="77777777" w:rsidTr="004654AF">
        <w:tc>
          <w:tcPr>
            <w:tcW w:w="959" w:type="dxa"/>
            <w:vAlign w:val="center"/>
          </w:tcPr>
          <w:p w14:paraId="661676BF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06D665FE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6A13644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4FA57E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309F7A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06F96B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3F6CA4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DBA8B5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880587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ECF324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DC8FEE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2E88CD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E70A7B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2DE0DF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BCB87D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1A27104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7A8777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4FB095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DA2EA0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DFA20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FCD4E0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236618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B47E70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077153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27232115" w14:textId="77777777" w:rsidTr="004654AF">
        <w:tc>
          <w:tcPr>
            <w:tcW w:w="959" w:type="dxa"/>
            <w:vAlign w:val="center"/>
          </w:tcPr>
          <w:p w14:paraId="14BEA3DF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70A16A04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7B6D0AA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13E4B1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DD266A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BB9C7B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12FEC2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682ABB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E0283B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184D7F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05D93D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0FE788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D62947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9E6245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D0C332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581274E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571C45F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2B60D5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D29D9C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994A32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643CC4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201D4E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B528D5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9045AF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06408F3F" w14:textId="77777777" w:rsidTr="004654AF">
        <w:tc>
          <w:tcPr>
            <w:tcW w:w="959" w:type="dxa"/>
            <w:vAlign w:val="center"/>
          </w:tcPr>
          <w:p w14:paraId="09B8EA90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160B582D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4C42833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EB1097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8C5A37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11D597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DFDCB0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C637AA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F64423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44CF5A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778A79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AC20D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19AD87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C6F066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A55679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39742BD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38C2365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0DAC592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7E56FC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7FD349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7D7CA9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C83EA1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BB8F33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156492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56BC0261" w14:textId="77777777" w:rsidTr="004654AF">
        <w:tc>
          <w:tcPr>
            <w:tcW w:w="959" w:type="dxa"/>
            <w:vAlign w:val="center"/>
          </w:tcPr>
          <w:p w14:paraId="75C41AF5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7F4B163F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7EA168C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13E21F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7A9E21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B5257C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0FE509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65E4C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B077EA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99312B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A41602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9128D1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7BA710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68E3D8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9DB622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0511A2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266308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56162F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41EA48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69AA01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4FD66E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8619B3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38B502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28F18E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50CAB1C0" w14:textId="77777777" w:rsidTr="004654AF">
        <w:tc>
          <w:tcPr>
            <w:tcW w:w="959" w:type="dxa"/>
            <w:vAlign w:val="center"/>
          </w:tcPr>
          <w:p w14:paraId="05B42B9E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6BFA00D9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70FF645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0BA346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2792D8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DD58E2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4BA774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07DEEB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A3B2D0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B3C5EB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60B144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216F58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5D5822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AEDCFC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049E4E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0DE0692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52F168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A80CBB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A149AE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3866A5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6A9E20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E50BB0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A22B90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1212D1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777B4E54" w14:textId="77777777" w:rsidTr="004654AF">
        <w:tc>
          <w:tcPr>
            <w:tcW w:w="959" w:type="dxa"/>
            <w:vAlign w:val="center"/>
          </w:tcPr>
          <w:p w14:paraId="0B120505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4D57445E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27E6A2C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5FFF4A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759794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E8E144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BAD855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AE163B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3BB997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EFBE56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09C01C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BFCD79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DE8248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DCD68D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C3BE33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30895AA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066803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750D05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2563D3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177B1D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7ED46F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4C73EE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AC4017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C79609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74185F00" w14:textId="77777777" w:rsidTr="004654AF">
        <w:tc>
          <w:tcPr>
            <w:tcW w:w="959" w:type="dxa"/>
            <w:vAlign w:val="center"/>
          </w:tcPr>
          <w:p w14:paraId="5078E5AD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490FECBF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vAlign w:val="center"/>
          </w:tcPr>
          <w:p w14:paraId="02FA3F7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562920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188D47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94A988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DC9D2E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2AC9E5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3425E7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42F01A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A5F38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203FEB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E4EB16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BF7B15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85B9EB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1DE598C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0C237F5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8D7D23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AA7692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379143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70889A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D9563B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71F6F8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C062DD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524D3A57" w14:textId="77777777" w:rsidTr="004654AF">
        <w:tc>
          <w:tcPr>
            <w:tcW w:w="959" w:type="dxa"/>
            <w:vAlign w:val="center"/>
          </w:tcPr>
          <w:p w14:paraId="6601660E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5EB50605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Педагог-психолог</w:t>
            </w:r>
          </w:p>
        </w:tc>
        <w:tc>
          <w:tcPr>
            <w:tcW w:w="475" w:type="dxa"/>
            <w:vAlign w:val="center"/>
          </w:tcPr>
          <w:p w14:paraId="61B4CCF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028608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80BB60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452A04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0DBA20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4E4B9E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5BC529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4BA67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E16DEE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E72450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0CEA97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347C2D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30AD46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1183430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73AF505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7A9E98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C71BF3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2C221A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C931BF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2A4305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FDF452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36C06C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6AD77FB8" w14:textId="77777777" w:rsidTr="004654AF">
        <w:tc>
          <w:tcPr>
            <w:tcW w:w="959" w:type="dxa"/>
            <w:vAlign w:val="center"/>
          </w:tcPr>
          <w:p w14:paraId="77C3F5F7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33C0072F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Педагог-организатор</w:t>
            </w:r>
          </w:p>
        </w:tc>
        <w:tc>
          <w:tcPr>
            <w:tcW w:w="475" w:type="dxa"/>
            <w:vAlign w:val="center"/>
          </w:tcPr>
          <w:p w14:paraId="68E052B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0D1281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2FCDC3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99A0C1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5CEC45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850273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5FD0D0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7E960E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F36F02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9A7120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96A9F6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A7239F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B2682D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6F7617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207E8E7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22C5DF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B1CEA4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F5465B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3CEA85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A1D1EC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A324D8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6D3EA7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04837BF9" w14:textId="77777777" w:rsidTr="004654AF">
        <w:tc>
          <w:tcPr>
            <w:tcW w:w="959" w:type="dxa"/>
            <w:vAlign w:val="center"/>
          </w:tcPr>
          <w:p w14:paraId="684BAC87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3A26AC75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475" w:type="dxa"/>
            <w:vAlign w:val="center"/>
          </w:tcPr>
          <w:p w14:paraId="78B2D02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EE9601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A17EAB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293FCF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25B859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C1FC13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945893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BAE029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DA5F4C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2AC70A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C6A81F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D08F5F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BD1BE2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0878D6E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ED8411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946EB6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0C1772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905F25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42F744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B8DE0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CDFEFB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5FBB60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152A1496" w14:textId="77777777" w:rsidTr="004654AF">
        <w:tc>
          <w:tcPr>
            <w:tcW w:w="959" w:type="dxa"/>
            <w:vAlign w:val="center"/>
          </w:tcPr>
          <w:p w14:paraId="4337A6DF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49098151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физической культуре</w:t>
            </w:r>
          </w:p>
        </w:tc>
        <w:tc>
          <w:tcPr>
            <w:tcW w:w="475" w:type="dxa"/>
            <w:vAlign w:val="center"/>
          </w:tcPr>
          <w:p w14:paraId="0CB2E52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60D019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C041A6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4760C5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FC3D8C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760BB4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4FCD92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324530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392696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2E21B7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7445A8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452C78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6BCC2D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28B41D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6369B47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93E021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AE30EA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3B64F3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40A11C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158D17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7698C3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0734F1B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0930A077" w14:textId="77777777" w:rsidTr="004654AF">
        <w:tc>
          <w:tcPr>
            <w:tcW w:w="959" w:type="dxa"/>
            <w:vAlign w:val="center"/>
          </w:tcPr>
          <w:p w14:paraId="0A6471D2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4A6F4906" w14:textId="77777777" w:rsidR="007071F6" w:rsidRPr="007071F6" w:rsidRDefault="007071F6" w:rsidP="001B19D8">
            <w:pPr>
              <w:jc w:val="center"/>
              <w:rPr>
                <w:b/>
                <w:sz w:val="18"/>
                <w:szCs w:val="18"/>
              </w:rPr>
            </w:pPr>
            <w:r w:rsidRPr="007071F6">
              <w:rPr>
                <w:b/>
                <w:sz w:val="18"/>
                <w:szCs w:val="18"/>
              </w:rPr>
              <w:t>Медицинский персонал</w:t>
            </w:r>
          </w:p>
        </w:tc>
        <w:tc>
          <w:tcPr>
            <w:tcW w:w="475" w:type="dxa"/>
            <w:vAlign w:val="center"/>
          </w:tcPr>
          <w:p w14:paraId="2A514CD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BFC950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3EE736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DCF11C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BEA292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139B4E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2DDDE5C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34C5A1D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CDDBF8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20A119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750818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4685E51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9B1C9E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549B0E5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B80EEC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7C55085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52E708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19F295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201704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C3C474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0F883F1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78E8772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071F6" w:rsidRPr="0044625A" w14:paraId="621B1C41" w14:textId="77777777" w:rsidTr="004654AF">
        <w:tc>
          <w:tcPr>
            <w:tcW w:w="959" w:type="dxa"/>
            <w:vAlign w:val="center"/>
          </w:tcPr>
          <w:p w14:paraId="2988A1D1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79B48552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vAlign w:val="center"/>
          </w:tcPr>
          <w:p w14:paraId="1D6B960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43681C8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C1C576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6516F1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D1ED3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2B491B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44643D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6A5515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F2E665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218515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9F4A87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9EF590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E37818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6270774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F9D906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ABA7C1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F36632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487AEB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4471FA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7968D9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5C34CC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0651D2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0E0FA3FD" w14:textId="77777777" w:rsidTr="004654AF">
        <w:tc>
          <w:tcPr>
            <w:tcW w:w="959" w:type="dxa"/>
            <w:vAlign w:val="center"/>
          </w:tcPr>
          <w:p w14:paraId="4517DC54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3F6C5FE0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Диетическая сестра</w:t>
            </w:r>
          </w:p>
        </w:tc>
        <w:tc>
          <w:tcPr>
            <w:tcW w:w="475" w:type="dxa"/>
            <w:vAlign w:val="center"/>
          </w:tcPr>
          <w:p w14:paraId="3BA6FAA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0FEAB03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975DA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95BDC5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42091D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088447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6B7752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7153C0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4AD5B2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98EF7E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CCA3C9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583C34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AE8354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95058C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A6BAE4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009B2B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F1AA11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BA23A6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9A68B6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53EEB6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9D980F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83681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26AFBD91" w14:textId="77777777" w:rsidTr="004654AF">
        <w:tc>
          <w:tcPr>
            <w:tcW w:w="959" w:type="dxa"/>
            <w:vAlign w:val="center"/>
          </w:tcPr>
          <w:p w14:paraId="0912EAA5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35C0653A" w14:textId="77777777" w:rsidR="007071F6" w:rsidRPr="007071F6" w:rsidRDefault="007071F6" w:rsidP="001B19D8">
            <w:pPr>
              <w:jc w:val="center"/>
              <w:rPr>
                <w:b/>
                <w:sz w:val="18"/>
                <w:szCs w:val="18"/>
              </w:rPr>
            </w:pPr>
            <w:r w:rsidRPr="007071F6">
              <w:rPr>
                <w:b/>
                <w:sz w:val="18"/>
                <w:szCs w:val="18"/>
              </w:rPr>
              <w:t>Учебно-вспомогательный персонал</w:t>
            </w:r>
          </w:p>
        </w:tc>
        <w:tc>
          <w:tcPr>
            <w:tcW w:w="475" w:type="dxa"/>
            <w:vAlign w:val="center"/>
          </w:tcPr>
          <w:p w14:paraId="30F83F2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E9AC5C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2A1651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4B0E7D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61BC23C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9B5C4B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D4778A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9EC0A3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F50A34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639445E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A49FBA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13489FA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6422471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120D899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2C63DF4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E78E7C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F60A05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8F4551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6072311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7D3483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F85D9D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6D02FCF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071F6" w:rsidRPr="0044625A" w14:paraId="4D3911E2" w14:textId="77777777" w:rsidTr="004654AF">
        <w:tc>
          <w:tcPr>
            <w:tcW w:w="959" w:type="dxa"/>
            <w:vAlign w:val="center"/>
          </w:tcPr>
          <w:p w14:paraId="3F0826BD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36C2E9F1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воспитателя</w:t>
            </w:r>
          </w:p>
        </w:tc>
        <w:tc>
          <w:tcPr>
            <w:tcW w:w="475" w:type="dxa"/>
            <w:vAlign w:val="center"/>
          </w:tcPr>
          <w:p w14:paraId="6E958EC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7A92518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A4EE34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7264B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28EFB0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242068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A00421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6F4DBF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AA7DB7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49B2F6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075A38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C10807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01C1A3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4126551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69A6A0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CE199B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5D36E0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B30ED3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F0A302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4E7014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D29770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7AC75C9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3E56E97E" w14:textId="77777777" w:rsidTr="004654AF">
        <w:tc>
          <w:tcPr>
            <w:tcW w:w="959" w:type="dxa"/>
            <w:vAlign w:val="center"/>
          </w:tcPr>
          <w:p w14:paraId="216FE7F1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5D21BE0C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воспитателя</w:t>
            </w:r>
          </w:p>
        </w:tc>
        <w:tc>
          <w:tcPr>
            <w:tcW w:w="475" w:type="dxa"/>
            <w:vAlign w:val="center"/>
          </w:tcPr>
          <w:p w14:paraId="7284C6B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6AC884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98CD53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ADC587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23A19D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9FDC2F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72E501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6C400B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85D1F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79E11E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6217FB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E2E780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BFCD3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4303F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9F646C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806D8D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9B8F2E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74ADF4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E65A24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C10648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BEE436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E9B7EA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11AF6498" w14:textId="77777777" w:rsidTr="004654AF">
        <w:tc>
          <w:tcPr>
            <w:tcW w:w="959" w:type="dxa"/>
            <w:vAlign w:val="center"/>
          </w:tcPr>
          <w:p w14:paraId="27486748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1FAF0D33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воспитателя</w:t>
            </w:r>
          </w:p>
        </w:tc>
        <w:tc>
          <w:tcPr>
            <w:tcW w:w="475" w:type="dxa"/>
            <w:vAlign w:val="center"/>
          </w:tcPr>
          <w:p w14:paraId="199A21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4900A8B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95539B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593F50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82BD55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4A3AB7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5F4E32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EBBCFA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619E3C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A44264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37D5B9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B2F9BF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C7FA3D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7BDE0D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A66D77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663ED4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291C35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CFF833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159F86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39B410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61AEA5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19CA69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764A46E5" w14:textId="77777777" w:rsidTr="004654AF">
        <w:tc>
          <w:tcPr>
            <w:tcW w:w="959" w:type="dxa"/>
            <w:vAlign w:val="center"/>
          </w:tcPr>
          <w:p w14:paraId="10B2D31E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3759ECB5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воспитателя</w:t>
            </w:r>
          </w:p>
        </w:tc>
        <w:tc>
          <w:tcPr>
            <w:tcW w:w="475" w:type="dxa"/>
            <w:vAlign w:val="center"/>
          </w:tcPr>
          <w:p w14:paraId="0FDAA82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5272D10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9CA4EC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13D734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D7C20B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E00EA7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42FF3F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EAE4DC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FEB097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6D6CDD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9A42A2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9F284C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7DC488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8D7C13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81BD76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F22AF3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0A9421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859A6D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262D70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4DF2B1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084D02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232148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64278F89" w14:textId="77777777" w:rsidTr="004654AF">
        <w:tc>
          <w:tcPr>
            <w:tcW w:w="959" w:type="dxa"/>
            <w:vAlign w:val="center"/>
          </w:tcPr>
          <w:p w14:paraId="1A8EC6D0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726DEAB5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воспитателя</w:t>
            </w:r>
          </w:p>
        </w:tc>
        <w:tc>
          <w:tcPr>
            <w:tcW w:w="475" w:type="dxa"/>
            <w:vAlign w:val="center"/>
          </w:tcPr>
          <w:p w14:paraId="7DD2171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7FCCB89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BD1DCE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D1493B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973887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046B42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37A89E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F09F47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BF4F30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F1CB74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BAEEC6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0AF7F8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7BB8DA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135D09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8908B3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C38E28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D57BF1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A4BCCD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8FD75D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E9ECC5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D11FC9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6144F0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6A3B283F" w14:textId="77777777" w:rsidTr="004654AF">
        <w:tc>
          <w:tcPr>
            <w:tcW w:w="959" w:type="dxa"/>
            <w:vAlign w:val="center"/>
          </w:tcPr>
          <w:p w14:paraId="5CBA611F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752CC0BE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воспитателя</w:t>
            </w:r>
          </w:p>
        </w:tc>
        <w:tc>
          <w:tcPr>
            <w:tcW w:w="475" w:type="dxa"/>
            <w:vAlign w:val="center"/>
          </w:tcPr>
          <w:p w14:paraId="50EB3B1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6B47148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0EAA4A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4BC7EF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E5F250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31BE42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00C232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CAE56F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74BA8A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C922E3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F02DCA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BD6C34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90DB2B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3D8DD3F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50ABC5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07E86C9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A9A908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6A87E2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8FCDE5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7EB45B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7DF471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BB718B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3A8B3EF7" w14:textId="77777777" w:rsidTr="004654AF">
        <w:tc>
          <w:tcPr>
            <w:tcW w:w="959" w:type="dxa"/>
            <w:vAlign w:val="center"/>
          </w:tcPr>
          <w:p w14:paraId="7A83F317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3311C360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воспитателя</w:t>
            </w:r>
          </w:p>
        </w:tc>
        <w:tc>
          <w:tcPr>
            <w:tcW w:w="475" w:type="dxa"/>
            <w:vAlign w:val="center"/>
          </w:tcPr>
          <w:p w14:paraId="4B8103D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2F7CC09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FF471B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FBC2B3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0D1ADE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708314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056846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22110C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98E253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D37B22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CB9B0C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AC051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F131C5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0B33983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5624E1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759B9D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83B5AE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81A212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D77F1C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D84044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CA4606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913E02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034B478A" w14:textId="77777777" w:rsidTr="004654AF">
        <w:tc>
          <w:tcPr>
            <w:tcW w:w="959" w:type="dxa"/>
            <w:vAlign w:val="center"/>
          </w:tcPr>
          <w:p w14:paraId="0AFB5ACE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vAlign w:val="center"/>
          </w:tcPr>
          <w:p w14:paraId="67D758D7" w14:textId="77777777" w:rsidR="007071F6" w:rsidRPr="007071F6" w:rsidRDefault="007071F6" w:rsidP="001B19D8">
            <w:pPr>
              <w:jc w:val="center"/>
              <w:rPr>
                <w:b/>
                <w:sz w:val="18"/>
                <w:szCs w:val="18"/>
              </w:rPr>
            </w:pPr>
            <w:r w:rsidRPr="007071F6">
              <w:rPr>
                <w:b/>
                <w:sz w:val="18"/>
                <w:szCs w:val="18"/>
              </w:rPr>
              <w:t>Технический персонал</w:t>
            </w:r>
          </w:p>
        </w:tc>
        <w:tc>
          <w:tcPr>
            <w:tcW w:w="475" w:type="dxa"/>
            <w:vAlign w:val="center"/>
          </w:tcPr>
          <w:p w14:paraId="4B781F4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5A5595B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205DE8B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DB5C71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51A48F6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11F5E6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1B748CE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614E2F5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0F7B0A0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7E3B835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4C2A2BD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14:paraId="08E0E0E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14:paraId="3620B2D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vAlign w:val="center"/>
          </w:tcPr>
          <w:p w14:paraId="1F78DE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B0C421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20508E6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D74C13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326329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B7017E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56530B6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AEA727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14:paraId="1F365AE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7071F6" w:rsidRPr="0044625A" w14:paraId="7C859D9F" w14:textId="77777777" w:rsidTr="004654AF">
        <w:tc>
          <w:tcPr>
            <w:tcW w:w="959" w:type="dxa"/>
            <w:vAlign w:val="center"/>
          </w:tcPr>
          <w:p w14:paraId="7A041BE5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0AAF2B30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кадровому делопроизводству</w:t>
            </w:r>
          </w:p>
        </w:tc>
        <w:tc>
          <w:tcPr>
            <w:tcW w:w="475" w:type="dxa"/>
            <w:vAlign w:val="center"/>
          </w:tcPr>
          <w:p w14:paraId="7D1898B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3A895B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584DF3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573B78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355075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00694A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780B50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FADFE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0FEB68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6AD79D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827FF7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17FD09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F722DC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2A5263D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5CBF17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BFB1FF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C0660B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BB8E41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F12DBC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18685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0CC17F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0BFE37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6F505264" w14:textId="77777777" w:rsidTr="004654AF">
        <w:tc>
          <w:tcPr>
            <w:tcW w:w="959" w:type="dxa"/>
            <w:vAlign w:val="center"/>
          </w:tcPr>
          <w:p w14:paraId="2CFCDDB7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7BD2802E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Делопроизводитель</w:t>
            </w:r>
          </w:p>
        </w:tc>
        <w:tc>
          <w:tcPr>
            <w:tcW w:w="475" w:type="dxa"/>
            <w:vAlign w:val="center"/>
          </w:tcPr>
          <w:p w14:paraId="558C689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695105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FA0CF3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73B5E1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B9610D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710080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D11CAA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E98C3D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59DA7A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C36AE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8C6D61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F10F7B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8FC17E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3A2CB18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FA3A15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3719F3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8F69AB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79A10C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C81B7B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772E8F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E60FA2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96914D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7FA257C5" w14:textId="77777777" w:rsidTr="004654AF">
        <w:tc>
          <w:tcPr>
            <w:tcW w:w="959" w:type="dxa"/>
            <w:vAlign w:val="center"/>
          </w:tcPr>
          <w:p w14:paraId="7775B691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79E9DCC5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vAlign w:val="center"/>
          </w:tcPr>
          <w:p w14:paraId="1BC77AC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EBD54C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06AD44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D5F5EA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EBFB80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C03288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03689E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7561C7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D8FEDF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5A9A71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87C600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67C75E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FC43A3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25FB4B1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47D9BA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1C8789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2C7BB9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37424D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9B5FA2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54BD21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8C871B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CC012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48E3917F" w14:textId="77777777" w:rsidTr="004654AF">
        <w:tc>
          <w:tcPr>
            <w:tcW w:w="959" w:type="dxa"/>
            <w:vAlign w:val="center"/>
          </w:tcPr>
          <w:p w14:paraId="120E2CAF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44D502D3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Кассир</w:t>
            </w:r>
          </w:p>
        </w:tc>
        <w:tc>
          <w:tcPr>
            <w:tcW w:w="475" w:type="dxa"/>
            <w:vAlign w:val="center"/>
          </w:tcPr>
          <w:p w14:paraId="3ADA3CE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15F6B7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4AAB69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42C343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EDD29D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59B8FA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BE2AC1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1F0F7E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464057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C32227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A61C5B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3EBC39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6BA7EB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vAlign w:val="center"/>
          </w:tcPr>
          <w:p w14:paraId="4B9B578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1794F8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5ECA91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31F8FE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CE1564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BB6EFA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415A78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DC98EA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873AD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5839EF05" w14:textId="77777777" w:rsidTr="004654AF">
        <w:tc>
          <w:tcPr>
            <w:tcW w:w="959" w:type="dxa"/>
            <w:vAlign w:val="center"/>
          </w:tcPr>
          <w:p w14:paraId="5D518469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1B5190BB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vAlign w:val="center"/>
          </w:tcPr>
          <w:p w14:paraId="232A0E9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7E29E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619FFC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E7610A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26948E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C1DCFC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EB80E2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603F5B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0F6379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0BF41B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448191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CF74F8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6B22B5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5C36291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4D3017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DEC0F3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4109AC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C0EB0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A92B08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88B9CC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F09BDA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3BCACB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022175E2" w14:textId="77777777" w:rsidTr="004654AF">
        <w:tc>
          <w:tcPr>
            <w:tcW w:w="959" w:type="dxa"/>
            <w:vAlign w:val="center"/>
          </w:tcPr>
          <w:p w14:paraId="41938229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52F53596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75" w:type="dxa"/>
            <w:vAlign w:val="center"/>
          </w:tcPr>
          <w:p w14:paraId="24159B6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BF7851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1B90EC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377EED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B1250B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8AF9FE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4961A7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D820DE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15BA25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36EE9F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113BD0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D482DE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516E29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A00BB7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924859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0924F48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9C4B0D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9C0CF8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4E5E9A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3405D7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74E7C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6919140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3313F579" w14:textId="77777777" w:rsidTr="004654AF">
        <w:tc>
          <w:tcPr>
            <w:tcW w:w="959" w:type="dxa"/>
            <w:vAlign w:val="center"/>
          </w:tcPr>
          <w:p w14:paraId="58B41AD1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1075BB38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Машинист по стирке и ремонту спецодежды</w:t>
            </w:r>
          </w:p>
        </w:tc>
        <w:tc>
          <w:tcPr>
            <w:tcW w:w="475" w:type="dxa"/>
            <w:vAlign w:val="center"/>
          </w:tcPr>
          <w:p w14:paraId="0F9BFE0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6E6E271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2DE8C8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7EC2C5F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1131EFF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3CFE98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A3E406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13A566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611D88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5AD945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F20451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04065BE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030014F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3530369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5AB454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68DA06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24EEFD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9552C2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38BD4D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670516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DEFE9C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7E97AA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2568EA48" w14:textId="77777777" w:rsidTr="004654AF">
        <w:tc>
          <w:tcPr>
            <w:tcW w:w="959" w:type="dxa"/>
            <w:vAlign w:val="center"/>
          </w:tcPr>
          <w:p w14:paraId="1FBCE665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2CDF7673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Шеф-повар</w:t>
            </w:r>
          </w:p>
        </w:tc>
        <w:tc>
          <w:tcPr>
            <w:tcW w:w="475" w:type="dxa"/>
            <w:vAlign w:val="center"/>
          </w:tcPr>
          <w:p w14:paraId="13CFF7B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2C5FDEF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4F939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82FA8D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776D0A0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D27C60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9E3E53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6DD221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C7154D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2CFEA4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D5BBE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73B64E5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33E978F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1ED174B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4776F0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4EBB55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197A05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0F01BF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66E19F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8E6F1E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EDABE0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8B8D24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7C7958CA" w14:textId="77777777" w:rsidTr="004654AF">
        <w:tc>
          <w:tcPr>
            <w:tcW w:w="959" w:type="dxa"/>
            <w:vAlign w:val="center"/>
          </w:tcPr>
          <w:p w14:paraId="44F08DDE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5B7F62F3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  <w:tc>
          <w:tcPr>
            <w:tcW w:w="475" w:type="dxa"/>
            <w:vAlign w:val="center"/>
          </w:tcPr>
          <w:p w14:paraId="4103F44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4FBFD04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CA6881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BBEBE3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0F93BC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1AFFB2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4326C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63302F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E06C9A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572DD6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2A50B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30C50DC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12AD713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2DE1FF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E7DAC7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64E014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9932B6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DF3D90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ED951C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224467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4B136E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D9306D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07856AFC" w14:textId="77777777" w:rsidTr="004654AF">
        <w:tc>
          <w:tcPr>
            <w:tcW w:w="959" w:type="dxa"/>
            <w:vAlign w:val="center"/>
          </w:tcPr>
          <w:p w14:paraId="5650278E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5C0A5B42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повара</w:t>
            </w:r>
          </w:p>
        </w:tc>
        <w:tc>
          <w:tcPr>
            <w:tcW w:w="475" w:type="dxa"/>
            <w:vAlign w:val="center"/>
          </w:tcPr>
          <w:p w14:paraId="145BE9A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251FEDC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4F2E9E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60321C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4132816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99AAD7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DFDD41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DBF88F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7F5840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0D6F1C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1058AE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5CAF6BB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50C3DA3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04984E0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1F6EDC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590E1B0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D2FCCE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DD4D9A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9AF327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130B64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4CCDB7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020B534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59F2A91C" w14:textId="77777777" w:rsidTr="004654AF">
        <w:tc>
          <w:tcPr>
            <w:tcW w:w="959" w:type="dxa"/>
            <w:vAlign w:val="center"/>
          </w:tcPr>
          <w:p w14:paraId="246609E3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799606BE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повара</w:t>
            </w:r>
          </w:p>
        </w:tc>
        <w:tc>
          <w:tcPr>
            <w:tcW w:w="475" w:type="dxa"/>
            <w:vAlign w:val="center"/>
          </w:tcPr>
          <w:p w14:paraId="0B8DAE4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5564D18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7C8320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6339FD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3587D38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6CA7C0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1058CF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CFD807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4368A4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B62D9D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A4B30F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51A17D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3B66923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6903A59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BF45D6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8AF560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984848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BDC8F7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779E95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AFA296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A12B94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B5B55A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53E006C6" w14:textId="77777777" w:rsidTr="004654AF">
        <w:tc>
          <w:tcPr>
            <w:tcW w:w="959" w:type="dxa"/>
            <w:vAlign w:val="center"/>
          </w:tcPr>
          <w:p w14:paraId="4D4E7A27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56B101FC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Кладовщик</w:t>
            </w:r>
          </w:p>
        </w:tc>
        <w:tc>
          <w:tcPr>
            <w:tcW w:w="475" w:type="dxa"/>
            <w:vAlign w:val="center"/>
          </w:tcPr>
          <w:p w14:paraId="5FA5F5E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CD7016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F5D6A2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DBEAB7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6C3F44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67E322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25732D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646948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CBC2BB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9E649A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2A43F4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621CFFD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D9045B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2CEFFB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A356DA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EBC1C2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190A30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4CB8A2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F80CE7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B7E921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1B6450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882255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6FE7D048" w14:textId="77777777" w:rsidTr="004654AF">
        <w:tc>
          <w:tcPr>
            <w:tcW w:w="959" w:type="dxa"/>
            <w:vAlign w:val="center"/>
          </w:tcPr>
          <w:p w14:paraId="5470B74A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0334782A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Подсобный рабочий</w:t>
            </w:r>
          </w:p>
        </w:tc>
        <w:tc>
          <w:tcPr>
            <w:tcW w:w="475" w:type="dxa"/>
            <w:vAlign w:val="center"/>
          </w:tcPr>
          <w:p w14:paraId="0EF294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B345FF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352F6D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0D5CF4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57DEA2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A8DA53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707821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616DA7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5C8CC5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3542B2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075EB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8C86DA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C22EF0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33930F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41867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7559E5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AA76E2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438C6A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128AB6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044B95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786B1B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255CB06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07B1DE82" w14:textId="77777777" w:rsidTr="004654AF">
        <w:tc>
          <w:tcPr>
            <w:tcW w:w="959" w:type="dxa"/>
            <w:vAlign w:val="center"/>
          </w:tcPr>
          <w:p w14:paraId="2B2E3FD6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2853BAF4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Грузчик</w:t>
            </w:r>
          </w:p>
        </w:tc>
        <w:tc>
          <w:tcPr>
            <w:tcW w:w="475" w:type="dxa"/>
            <w:vAlign w:val="center"/>
          </w:tcPr>
          <w:p w14:paraId="2F37DDA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D40618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9E9976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1617EA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445278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C0A7C3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94B8AA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213894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2873E3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96BA05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0F254D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BAE6B6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D5BA62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2001646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074CB0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4B9CE98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DB8167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A43C4E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4E69A2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DB5A7B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CEFB22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4292757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36C4D5C7" w14:textId="77777777" w:rsidTr="004654AF">
        <w:tc>
          <w:tcPr>
            <w:tcW w:w="959" w:type="dxa"/>
            <w:vAlign w:val="center"/>
          </w:tcPr>
          <w:p w14:paraId="4DB1C724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38318679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Дворник</w:t>
            </w:r>
          </w:p>
        </w:tc>
        <w:tc>
          <w:tcPr>
            <w:tcW w:w="475" w:type="dxa"/>
            <w:vAlign w:val="center"/>
          </w:tcPr>
          <w:p w14:paraId="5F0093F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43A4E6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BDF1BD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93CC19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ADB31D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614E91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B3EF03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8927E8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470C768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42CEEF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AD766B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48C928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DD741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0DBC9C8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17CCF98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2D8C67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E7B294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5EAE47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F4B0C6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D26E81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8A18D3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8B299D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4EB3DE39" w14:textId="77777777" w:rsidTr="004654AF">
        <w:tc>
          <w:tcPr>
            <w:tcW w:w="959" w:type="dxa"/>
            <w:vAlign w:val="center"/>
          </w:tcPr>
          <w:p w14:paraId="3849F2C2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07F2D08D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служебных помещений</w:t>
            </w:r>
          </w:p>
        </w:tc>
        <w:tc>
          <w:tcPr>
            <w:tcW w:w="475" w:type="dxa"/>
            <w:vAlign w:val="center"/>
          </w:tcPr>
          <w:p w14:paraId="09375D0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2BF9C5E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829939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E0F16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3DBBA3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82FA4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EC7BDF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FCFC6E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10F91C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7D580F5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650DE8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776F41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97EA53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5A94214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FCE019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D1F619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7F065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C684DD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87E2C6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B7A77A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44E4F9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5B51082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6E3EBCAA" w14:textId="77777777" w:rsidTr="004654AF">
        <w:tc>
          <w:tcPr>
            <w:tcW w:w="959" w:type="dxa"/>
            <w:vAlign w:val="center"/>
          </w:tcPr>
          <w:p w14:paraId="656100CE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5568BF58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котельной</w:t>
            </w:r>
          </w:p>
        </w:tc>
        <w:tc>
          <w:tcPr>
            <w:tcW w:w="475" w:type="dxa"/>
            <w:vAlign w:val="center"/>
          </w:tcPr>
          <w:p w14:paraId="2E816B0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35F315F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99EE10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6F2B8EC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75113BD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31316EF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07AB4B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0E730EF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6F13098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86259E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0202AD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6D195DB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12D11D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3913588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3637F59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1BD51F7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5A24AC8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BFBE63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9BC0C7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E3749C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0A1676F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ADEBE7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7330B9ED" w14:textId="77777777" w:rsidTr="004654AF">
        <w:tc>
          <w:tcPr>
            <w:tcW w:w="959" w:type="dxa"/>
            <w:vAlign w:val="center"/>
          </w:tcPr>
          <w:p w14:paraId="77D8BE3D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отс_А</w:t>
            </w:r>
            <w:proofErr w:type="spellEnd"/>
            <w:r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vAlign w:val="center"/>
          </w:tcPr>
          <w:p w14:paraId="51072D5C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 котельной</w:t>
            </w:r>
          </w:p>
        </w:tc>
        <w:tc>
          <w:tcPr>
            <w:tcW w:w="475" w:type="dxa"/>
            <w:vAlign w:val="center"/>
          </w:tcPr>
          <w:p w14:paraId="1B63FE5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6621E46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3D43A96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vAlign w:val="center"/>
          </w:tcPr>
          <w:p w14:paraId="67C7469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62EBC4B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9E704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EA11F1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063375C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F3914E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4BE3A6B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77F17A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14:paraId="61BAB6A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2FE415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F1D9F8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2E7E516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3F06391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6CC8B1D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A5B95C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68E5CF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E926AB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4214E4A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3694529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3ED3EFF9" w14:textId="77777777" w:rsidTr="004654AF">
        <w:tc>
          <w:tcPr>
            <w:tcW w:w="959" w:type="dxa"/>
            <w:vAlign w:val="center"/>
          </w:tcPr>
          <w:p w14:paraId="2F59A1D9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1CA2D947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Сторож</w:t>
            </w:r>
          </w:p>
        </w:tc>
        <w:tc>
          <w:tcPr>
            <w:tcW w:w="475" w:type="dxa"/>
            <w:vAlign w:val="center"/>
          </w:tcPr>
          <w:p w14:paraId="2E762B4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667C66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633DF7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F10EE5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793463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7FA371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520A8F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00FF5212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DFC288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DAB680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23C3E26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CD1C39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64A465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6A79251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490A0A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7B6FCA1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0AA96AC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072A05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87D5AE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2C1640F1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6CC6274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08DDC4CF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071F6" w:rsidRPr="0044625A" w14:paraId="48FD0FA8" w14:textId="77777777" w:rsidTr="004654AF">
        <w:tc>
          <w:tcPr>
            <w:tcW w:w="959" w:type="dxa"/>
            <w:vAlign w:val="center"/>
          </w:tcPr>
          <w:p w14:paraId="63A9F4D4" w14:textId="77777777" w:rsidR="007071F6" w:rsidRDefault="007071F6" w:rsidP="001B19D8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отс</w:t>
            </w:r>
            <w:proofErr w:type="spellEnd"/>
            <w:r>
              <w:rPr>
                <w:sz w:val="18"/>
                <w:szCs w:val="18"/>
              </w:rPr>
              <w:t>_ </w:t>
            </w:r>
          </w:p>
        </w:tc>
        <w:tc>
          <w:tcPr>
            <w:tcW w:w="2655" w:type="dxa"/>
            <w:vAlign w:val="center"/>
          </w:tcPr>
          <w:p w14:paraId="0A224CE6" w14:textId="77777777" w:rsidR="007071F6" w:rsidRPr="007071F6" w:rsidRDefault="007071F6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vAlign w:val="center"/>
          </w:tcPr>
          <w:p w14:paraId="60ECCBE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757272B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65869D0C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7843BC15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99372F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8ADE84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2B4223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23916396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1BA62F8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517A5D88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5E62FE2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14:paraId="16BDE109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14:paraId="0D6EE433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vAlign w:val="center"/>
          </w:tcPr>
          <w:p w14:paraId="7235286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C5BFA3D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F9BFC0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E2195B4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7978F48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3049CC97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1A3A85EA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14:paraId="5230194E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14:paraId="1A47A120" w14:textId="77777777" w:rsidR="007071F6" w:rsidRDefault="007071F6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2F4E815D" w14:textId="77777777" w:rsidR="0065289A" w:rsidRPr="0044625A" w:rsidRDefault="0065289A" w:rsidP="009A1326">
      <w:pPr>
        <w:rPr>
          <w:sz w:val="18"/>
          <w:szCs w:val="18"/>
        </w:rPr>
      </w:pPr>
    </w:p>
    <w:p w14:paraId="71C5A4C0" w14:textId="77777777" w:rsidR="00936F48" w:rsidRPr="0044625A" w:rsidRDefault="00936F48" w:rsidP="00936F48">
      <w:r w:rsidRPr="0044625A">
        <w:t>Дата составления:</w:t>
      </w:r>
      <w:r w:rsidRPr="0044625A">
        <w:rPr>
          <w:rStyle w:val="a9"/>
        </w:rPr>
        <w:t xml:space="preserve"> </w:t>
      </w:r>
      <w:r w:rsidRPr="0044625A">
        <w:rPr>
          <w:rStyle w:val="a9"/>
        </w:rPr>
        <w:fldChar w:fldCharType="begin"/>
      </w:r>
      <w:r w:rsidRPr="0044625A">
        <w:rPr>
          <w:rStyle w:val="a9"/>
        </w:rPr>
        <w:instrText xml:space="preserve"> DOCVARIABLE fill_date \* MERGEFORMAT </w:instrText>
      </w:r>
      <w:r w:rsidRPr="0044625A">
        <w:rPr>
          <w:rStyle w:val="a9"/>
        </w:rPr>
        <w:fldChar w:fldCharType="separate"/>
      </w:r>
      <w:r w:rsidR="007071F6">
        <w:rPr>
          <w:rStyle w:val="a9"/>
        </w:rPr>
        <w:t xml:space="preserve">   </w:t>
      </w:r>
      <w:r w:rsidRPr="0044625A">
        <w:rPr>
          <w:rStyle w:val="a9"/>
        </w:rPr>
        <w:fldChar w:fldCharType="end"/>
      </w:r>
      <w:r w:rsidRPr="0044625A">
        <w:rPr>
          <w:rStyle w:val="a9"/>
        </w:rPr>
        <w:t> </w:t>
      </w:r>
    </w:p>
    <w:p w14:paraId="464E3D08" w14:textId="77777777" w:rsidR="004654AF" w:rsidRPr="0044625A" w:rsidRDefault="004654AF" w:rsidP="009D6532"/>
    <w:p w14:paraId="4288294F" w14:textId="77777777" w:rsidR="009D6532" w:rsidRPr="0044625A" w:rsidRDefault="009D6532" w:rsidP="009D6532">
      <w:r w:rsidRPr="0044625A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4625A" w14:paraId="62CE8508" w14:textId="77777777" w:rsidTr="003F4B55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7CA58786" w14:textId="77777777" w:rsidR="009D6532" w:rsidRPr="0044625A" w:rsidRDefault="007071F6" w:rsidP="009D6532">
            <w:pPr>
              <w:pStyle w:val="aa"/>
            </w:pPr>
            <w:r>
              <w:t>Заведующий</w:t>
            </w:r>
          </w:p>
        </w:tc>
        <w:tc>
          <w:tcPr>
            <w:tcW w:w="283" w:type="dxa"/>
            <w:vAlign w:val="bottom"/>
          </w:tcPr>
          <w:p w14:paraId="754D18FC" w14:textId="77777777" w:rsidR="009D6532" w:rsidRPr="0044625A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29C47EBF" w14:textId="77777777" w:rsidR="009D6532" w:rsidRPr="0044625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723F4152" w14:textId="77777777" w:rsidR="009D6532" w:rsidRPr="0044625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7FB9E21E" w14:textId="77777777" w:rsidR="009D6532" w:rsidRPr="0044625A" w:rsidRDefault="007071F6" w:rsidP="009D6532">
            <w:pPr>
              <w:pStyle w:val="aa"/>
            </w:pPr>
            <w:proofErr w:type="spellStart"/>
            <w:r>
              <w:t>Эпендиева</w:t>
            </w:r>
            <w:proofErr w:type="spellEnd"/>
            <w:r>
              <w:t xml:space="preserve"> Динара </w:t>
            </w:r>
            <w:proofErr w:type="spellStart"/>
            <w:r>
              <w:t>Саралиевна</w:t>
            </w:r>
            <w:proofErr w:type="spellEnd"/>
          </w:p>
        </w:tc>
        <w:tc>
          <w:tcPr>
            <w:tcW w:w="284" w:type="dxa"/>
            <w:vAlign w:val="bottom"/>
          </w:tcPr>
          <w:p w14:paraId="19249881" w14:textId="77777777" w:rsidR="009D6532" w:rsidRPr="0044625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2BFB4D3A" w14:textId="77777777" w:rsidR="009D6532" w:rsidRPr="0044625A" w:rsidRDefault="009D6532" w:rsidP="009D6532">
            <w:pPr>
              <w:pStyle w:val="aa"/>
            </w:pPr>
          </w:p>
        </w:tc>
      </w:tr>
      <w:tr w:rsidR="009D6532" w:rsidRPr="0044625A" w14:paraId="58436955" w14:textId="77777777" w:rsidTr="003F4B55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27D27161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44625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4F54582D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71C78A31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  <w:r w:rsidRPr="0044625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0F0D5D75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0EC71B76" w14:textId="77777777" w:rsidR="009D6532" w:rsidRPr="0044625A" w:rsidRDefault="007071F6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07753C10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378DDC26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  <w:r w:rsidRPr="0044625A">
              <w:rPr>
                <w:vertAlign w:val="superscript"/>
              </w:rPr>
              <w:t>(дата)</w:t>
            </w:r>
          </w:p>
        </w:tc>
      </w:tr>
    </w:tbl>
    <w:p w14:paraId="2D2CBF51" w14:textId="77777777" w:rsidR="009D6532" w:rsidRPr="0044625A" w:rsidRDefault="009D6532" w:rsidP="009D6532"/>
    <w:p w14:paraId="28B44D4F" w14:textId="77777777" w:rsidR="009D6532" w:rsidRPr="0044625A" w:rsidRDefault="009D6532" w:rsidP="009D6532">
      <w:r w:rsidRPr="0044625A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4625A" w14:paraId="46CFFE3B" w14:textId="77777777" w:rsidTr="007071F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2806A319" w14:textId="77777777" w:rsidR="009D6532" w:rsidRPr="0044625A" w:rsidRDefault="007071F6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14:paraId="21ABAFEE" w14:textId="77777777" w:rsidR="009D6532" w:rsidRPr="0044625A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5288F9A1" w14:textId="77777777" w:rsidR="009D6532" w:rsidRPr="0044625A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6BDD69DB" w14:textId="77777777" w:rsidR="009D6532" w:rsidRPr="0044625A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2832E4A1" w14:textId="77777777" w:rsidR="009D6532" w:rsidRPr="0044625A" w:rsidRDefault="007071F6" w:rsidP="009D6532">
            <w:pPr>
              <w:pStyle w:val="aa"/>
            </w:pPr>
            <w:proofErr w:type="spellStart"/>
            <w:r>
              <w:t>Арсаев</w:t>
            </w:r>
            <w:proofErr w:type="spellEnd"/>
            <w:r>
              <w:t xml:space="preserve"> </w:t>
            </w:r>
            <w:proofErr w:type="spellStart"/>
            <w:r>
              <w:t>Ваха</w:t>
            </w:r>
            <w:proofErr w:type="spellEnd"/>
            <w:r>
              <w:t xml:space="preserve"> </w:t>
            </w:r>
            <w:proofErr w:type="spellStart"/>
            <w:r>
              <w:t>Татаевич</w:t>
            </w:r>
            <w:proofErr w:type="spellEnd"/>
          </w:p>
        </w:tc>
        <w:tc>
          <w:tcPr>
            <w:tcW w:w="284" w:type="dxa"/>
            <w:vAlign w:val="bottom"/>
          </w:tcPr>
          <w:p w14:paraId="4379C7E2" w14:textId="77777777" w:rsidR="009D6532" w:rsidRPr="0044625A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31F60950" w14:textId="77777777" w:rsidR="009D6532" w:rsidRPr="0044625A" w:rsidRDefault="009D6532" w:rsidP="009D6532">
            <w:pPr>
              <w:pStyle w:val="aa"/>
            </w:pPr>
          </w:p>
        </w:tc>
      </w:tr>
      <w:tr w:rsidR="009D6532" w:rsidRPr="0044625A" w14:paraId="0E853910" w14:textId="77777777" w:rsidTr="007071F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3458F1CE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44625A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5341338B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07632ED2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  <w:r w:rsidRPr="0044625A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0307E12B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6055EEE8" w14:textId="77777777" w:rsidR="009D6532" w:rsidRPr="0044625A" w:rsidRDefault="007071F6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14:paraId="5BBB34A4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37DF59CF" w14:textId="77777777" w:rsidR="009D6532" w:rsidRPr="0044625A" w:rsidRDefault="009D6532" w:rsidP="009D6532">
            <w:pPr>
              <w:pStyle w:val="aa"/>
              <w:rPr>
                <w:vertAlign w:val="superscript"/>
              </w:rPr>
            </w:pPr>
            <w:r w:rsidRPr="0044625A">
              <w:rPr>
                <w:vertAlign w:val="superscript"/>
              </w:rPr>
              <w:t>(дата)</w:t>
            </w:r>
          </w:p>
        </w:tc>
      </w:tr>
      <w:tr w:rsidR="007071F6" w:rsidRPr="007071F6" w14:paraId="2826CA7C" w14:textId="77777777" w:rsidTr="007071F6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27EACCA4" w14:textId="77777777" w:rsidR="007071F6" w:rsidRPr="007071F6" w:rsidRDefault="007071F6" w:rsidP="009D6532">
            <w:pPr>
              <w:pStyle w:val="aa"/>
            </w:pPr>
            <w:r>
              <w:t>Старший воспитатель</w:t>
            </w:r>
          </w:p>
        </w:tc>
        <w:tc>
          <w:tcPr>
            <w:tcW w:w="283" w:type="dxa"/>
            <w:vAlign w:val="bottom"/>
          </w:tcPr>
          <w:p w14:paraId="75B98166" w14:textId="77777777" w:rsidR="007071F6" w:rsidRPr="007071F6" w:rsidRDefault="007071F6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8A60D61" w14:textId="77777777" w:rsidR="007071F6" w:rsidRPr="007071F6" w:rsidRDefault="007071F6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455C2EA9" w14:textId="77777777" w:rsidR="007071F6" w:rsidRPr="007071F6" w:rsidRDefault="007071F6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7C76DCDC" w14:textId="77777777" w:rsidR="007071F6" w:rsidRPr="007071F6" w:rsidRDefault="007071F6" w:rsidP="009D6532">
            <w:pPr>
              <w:pStyle w:val="aa"/>
            </w:pPr>
            <w:proofErr w:type="spellStart"/>
            <w:r>
              <w:t>Асвадова</w:t>
            </w:r>
            <w:proofErr w:type="spellEnd"/>
            <w:r>
              <w:t xml:space="preserve"> Элиза </w:t>
            </w:r>
            <w:proofErr w:type="spellStart"/>
            <w:r>
              <w:t>Абусолтаевна</w:t>
            </w:r>
            <w:proofErr w:type="spellEnd"/>
          </w:p>
        </w:tc>
        <w:tc>
          <w:tcPr>
            <w:tcW w:w="284" w:type="dxa"/>
            <w:vAlign w:val="bottom"/>
          </w:tcPr>
          <w:p w14:paraId="7703F175" w14:textId="77777777" w:rsidR="007071F6" w:rsidRPr="007071F6" w:rsidRDefault="007071F6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6D531A59" w14:textId="77777777" w:rsidR="007071F6" w:rsidRPr="007071F6" w:rsidRDefault="007071F6" w:rsidP="009D6532">
            <w:pPr>
              <w:pStyle w:val="aa"/>
            </w:pPr>
          </w:p>
        </w:tc>
      </w:tr>
      <w:tr w:rsidR="007071F6" w:rsidRPr="007071F6" w14:paraId="0166357F" w14:textId="77777777" w:rsidTr="007071F6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7332BE27" w14:textId="77777777" w:rsidR="007071F6" w:rsidRPr="007071F6" w:rsidRDefault="007071F6" w:rsidP="009D6532">
            <w:pPr>
              <w:pStyle w:val="aa"/>
              <w:rPr>
                <w:vertAlign w:val="superscript"/>
              </w:rPr>
            </w:pPr>
            <w:r w:rsidRPr="007071F6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7CB5C677" w14:textId="77777777" w:rsidR="007071F6" w:rsidRPr="007071F6" w:rsidRDefault="00707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48BBD70" w14:textId="77777777" w:rsidR="007071F6" w:rsidRPr="007071F6" w:rsidRDefault="007071F6" w:rsidP="009D6532">
            <w:pPr>
              <w:pStyle w:val="aa"/>
              <w:rPr>
                <w:vertAlign w:val="superscript"/>
              </w:rPr>
            </w:pPr>
            <w:r w:rsidRPr="007071F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5FEF556A" w14:textId="77777777" w:rsidR="007071F6" w:rsidRPr="007071F6" w:rsidRDefault="00707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BACBAA4" w14:textId="77777777" w:rsidR="007071F6" w:rsidRPr="007071F6" w:rsidRDefault="007071F6" w:rsidP="009D6532">
            <w:pPr>
              <w:pStyle w:val="aa"/>
              <w:rPr>
                <w:vertAlign w:val="superscript"/>
              </w:rPr>
            </w:pPr>
            <w:r w:rsidRPr="007071F6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2C811E70" w14:textId="77777777" w:rsidR="007071F6" w:rsidRPr="007071F6" w:rsidRDefault="007071F6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70798813" w14:textId="77777777" w:rsidR="007071F6" w:rsidRPr="007071F6" w:rsidRDefault="007071F6" w:rsidP="009D6532">
            <w:pPr>
              <w:pStyle w:val="aa"/>
              <w:rPr>
                <w:vertAlign w:val="superscript"/>
              </w:rPr>
            </w:pPr>
            <w:r w:rsidRPr="007071F6">
              <w:rPr>
                <w:vertAlign w:val="superscript"/>
              </w:rPr>
              <w:t>(дата)</w:t>
            </w:r>
          </w:p>
        </w:tc>
      </w:tr>
    </w:tbl>
    <w:p w14:paraId="491EEE87" w14:textId="77777777" w:rsidR="002743B5" w:rsidRPr="0044625A" w:rsidRDefault="002743B5" w:rsidP="002743B5"/>
    <w:p w14:paraId="42B17D06" w14:textId="77777777" w:rsidR="002743B5" w:rsidRPr="0044625A" w:rsidRDefault="00BF5FA5" w:rsidP="002743B5">
      <w:r w:rsidRPr="0044625A">
        <w:t>Эксперт (эксперты)</w:t>
      </w:r>
      <w:r w:rsidR="004654AF" w:rsidRPr="0044625A">
        <w:t xml:space="preserve"> организации, проводившей специальную оценку условий труда: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2743B5" w:rsidRPr="007071F6" w14:paraId="17FC6567" w14:textId="77777777" w:rsidTr="007071F6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vAlign w:val="bottom"/>
          </w:tcPr>
          <w:p w14:paraId="2E16152A" w14:textId="77777777" w:rsidR="002743B5" w:rsidRPr="007071F6" w:rsidRDefault="007071F6" w:rsidP="002743B5">
            <w:pPr>
              <w:pStyle w:val="aa"/>
            </w:pPr>
            <w:r w:rsidRPr="007071F6">
              <w:t>1775</w:t>
            </w:r>
          </w:p>
        </w:tc>
        <w:tc>
          <w:tcPr>
            <w:tcW w:w="284" w:type="dxa"/>
            <w:vAlign w:val="bottom"/>
          </w:tcPr>
          <w:p w14:paraId="2036B8C3" w14:textId="77777777" w:rsidR="002743B5" w:rsidRPr="007071F6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E5AD5C5" w14:textId="77777777" w:rsidR="002743B5" w:rsidRPr="007071F6" w:rsidRDefault="002743B5" w:rsidP="002743B5">
            <w:pPr>
              <w:pStyle w:val="aa"/>
            </w:pPr>
          </w:p>
        </w:tc>
        <w:tc>
          <w:tcPr>
            <w:tcW w:w="284" w:type="dxa"/>
            <w:vAlign w:val="bottom"/>
          </w:tcPr>
          <w:p w14:paraId="2DC7EAF7" w14:textId="77777777" w:rsidR="002743B5" w:rsidRPr="007071F6" w:rsidRDefault="002743B5" w:rsidP="002743B5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698DDE12" w14:textId="77777777" w:rsidR="002743B5" w:rsidRPr="007071F6" w:rsidRDefault="007071F6" w:rsidP="002743B5">
            <w:pPr>
              <w:pStyle w:val="aa"/>
            </w:pPr>
            <w:r w:rsidRPr="007071F6">
              <w:t>Саволайнен Кирилл Львович</w:t>
            </w:r>
          </w:p>
        </w:tc>
        <w:tc>
          <w:tcPr>
            <w:tcW w:w="284" w:type="dxa"/>
            <w:vAlign w:val="bottom"/>
          </w:tcPr>
          <w:p w14:paraId="028D384D" w14:textId="77777777" w:rsidR="002743B5" w:rsidRPr="007071F6" w:rsidRDefault="002743B5" w:rsidP="002743B5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EB59AB1" w14:textId="77777777" w:rsidR="002743B5" w:rsidRPr="007071F6" w:rsidRDefault="002743B5" w:rsidP="002743B5">
            <w:pPr>
              <w:pStyle w:val="aa"/>
            </w:pPr>
          </w:p>
        </w:tc>
      </w:tr>
      <w:tr w:rsidR="002743B5" w:rsidRPr="007071F6" w14:paraId="17B14B2B" w14:textId="77777777" w:rsidTr="007071F6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14:paraId="48CAD697" w14:textId="77777777" w:rsidR="002743B5" w:rsidRPr="007071F6" w:rsidRDefault="007071F6" w:rsidP="002743B5">
            <w:pPr>
              <w:pStyle w:val="aa"/>
              <w:rPr>
                <w:b/>
                <w:vertAlign w:val="superscript"/>
              </w:rPr>
            </w:pPr>
            <w:r w:rsidRPr="007071F6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14:paraId="28974536" w14:textId="77777777" w:rsidR="002743B5" w:rsidRPr="007071F6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E46E0BD" w14:textId="77777777" w:rsidR="002743B5" w:rsidRPr="007071F6" w:rsidRDefault="007071F6" w:rsidP="002743B5">
            <w:pPr>
              <w:pStyle w:val="aa"/>
              <w:rPr>
                <w:b/>
                <w:vertAlign w:val="superscript"/>
              </w:rPr>
            </w:pPr>
            <w:r w:rsidRPr="007071F6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10288E60" w14:textId="77777777" w:rsidR="002743B5" w:rsidRPr="007071F6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7EEAB8EF" w14:textId="77777777" w:rsidR="002743B5" w:rsidRPr="007071F6" w:rsidRDefault="007071F6" w:rsidP="002743B5">
            <w:pPr>
              <w:pStyle w:val="aa"/>
              <w:rPr>
                <w:b/>
                <w:vertAlign w:val="superscript"/>
              </w:rPr>
            </w:pPr>
            <w:r w:rsidRPr="007071F6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0DC5B4A5" w14:textId="77777777" w:rsidR="002743B5" w:rsidRPr="007071F6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4AFCF51" w14:textId="77777777" w:rsidR="002743B5" w:rsidRPr="007071F6" w:rsidRDefault="007071F6" w:rsidP="002743B5">
            <w:pPr>
              <w:pStyle w:val="aa"/>
              <w:rPr>
                <w:vertAlign w:val="superscript"/>
              </w:rPr>
            </w:pPr>
            <w:r w:rsidRPr="007071F6">
              <w:rPr>
                <w:vertAlign w:val="superscript"/>
              </w:rPr>
              <w:t>(дата)</w:t>
            </w:r>
          </w:p>
        </w:tc>
      </w:tr>
    </w:tbl>
    <w:p w14:paraId="079D641A" w14:textId="77777777" w:rsidR="00DC1A91" w:rsidRPr="0044625A" w:rsidRDefault="00DC1A91" w:rsidP="00DC1A91"/>
    <w:sectPr w:rsidR="00DC1A91" w:rsidRPr="0044625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doc_name" w:val="Документ4"/>
    <w:docVar w:name="adv_info1" w:val="     "/>
    <w:docVar w:name="adv_info2" w:val="     "/>
    <w:docVar w:name="adv_info3" w:val="     "/>
    <w:docVar w:name="att_org_adr" w:val="656023, Россия, Алтайский край, г. Барнаул, пр. Космонавтов, 17/ул. Западная, 4-я, 82, нежилое помещение Н-1"/>
    <w:docVar w:name="att_org_dop" w:val="Общество с ограниченной ответственностью «ГлавТрудОценка»_x000d__x000a_ (ООО «ГлавТрудОценка»)_x000d__x000a_Испытательная лаборатория общества с ограниченной ответственностью «ГлавТрудОценка»_x000d__x000a_656023, Россия, Алтайский край, г. Барнаул, пр. Космонавтов, 17/ул. Западная, 4-я, 82, нежилое помещение Н-1_x000d__x000a_Регистрационный номер - 640 от 20.07.2023_x000d__x000a_тел. 8-961-242-61-02, эл. почта: glavtrud@glavtrud.com"/>
    <w:docVar w:name="att_org_email" w:val="glavtrud@glavtrud.com"/>
    <w:docVar w:name="att_org_name" w:val="Общество с ограниченной ответственностью &quot;ГлавТрудОценка&quot;"/>
    <w:docVar w:name="att_org_reg_date" w:val="20.07.2023"/>
    <w:docVar w:name="att_org_reg_num" w:val="640"/>
    <w:docVar w:name="boss_fio" w:val="Спиридонов Дмитрий Владимирович"/>
    <w:docVar w:name="ceh_info" w:val="Муниципальное бюджетное дошкольное образовательное учреждение «Детский сад № 10 «Золотой ключик» г. Аргун»"/>
    <w:docVar w:name="D_dog" w:val="   "/>
    <w:docVar w:name="D_prikaz" w:val="   "/>
    <w:docVar w:name="doc_name" w:val="Документ4"/>
    <w:docVar w:name="doc_type" w:val="5"/>
    <w:docVar w:name="fill_date" w:val="   "/>
    <w:docVar w:name="kpp_code" w:val="   "/>
    <w:docVar w:name="N_dog" w:val="   "/>
    <w:docVar w:name="N_prikaz" w:val="   "/>
    <w:docVar w:name="org_guid" w:val="4364ADBA2113473DAD7BD382B6EF0F02"/>
    <w:docVar w:name="org_id" w:val="16"/>
    <w:docVar w:name="org_name" w:val="     "/>
    <w:docVar w:name="pers_guids" w:val="8474863155904E75B34FDAC35926C7F9@"/>
    <w:docVar w:name="pers_snils" w:val="8474863155904E75B34FDAC35926C7F9@"/>
    <w:docVar w:name="podr_id" w:val="org_16"/>
    <w:docVar w:name="pred_dolg" w:val="Заведующий"/>
    <w:docVar w:name="pred_fio" w:val="Эпендиева Динара Саралиевна"/>
    <w:docVar w:name="prikaz_sout" w:val="817"/>
    <w:docVar w:name="rbtd_adr" w:val="     "/>
    <w:docVar w:name="rbtd_name" w:val="Муниципальное бюджетное дошкольное образовательное учреждение «Детский сад № 10 «Золотой ключик» г. Аргун»"/>
    <w:docVar w:name="sout_id" w:val="   "/>
    <w:docVar w:name="step_test" w:val="6"/>
    <w:docVar w:name="sv_docs" w:val="1"/>
    <w:docVar w:name="user_exp_fio1" w:val="Саволайнен Кирилл Львович"/>
    <w:docVar w:name="user_exp_state1" w:val="Инженер испытательной лаборатории"/>
  </w:docVars>
  <w:rsids>
    <w:rsidRoot w:val="007071F6"/>
    <w:rsid w:val="0000729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4625A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071F6"/>
    <w:rsid w:val="00725C51"/>
    <w:rsid w:val="00820552"/>
    <w:rsid w:val="00841CBC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72EB9"/>
    <w:rsid w:val="00B874F5"/>
    <w:rsid w:val="00BA560A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831EB0"/>
  <w15:chartTrackingRefBased/>
  <w15:docId w15:val="{550BF781-8CF4-48A3-86A8-89AA27CF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3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Анастасия Дудинская</dc:creator>
  <cp:keywords/>
  <dc:description/>
  <cp:lastModifiedBy>k17985</cp:lastModifiedBy>
  <cp:revision>2</cp:revision>
  <dcterms:created xsi:type="dcterms:W3CDTF">2026-10-08T07:02:00Z</dcterms:created>
  <dcterms:modified xsi:type="dcterms:W3CDTF">2026-10-08T07:02:00Z</dcterms:modified>
</cp:coreProperties>
</file>